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6A1F" w:rsidRPr="00E22B54" w:rsidRDefault="00026A1F" w:rsidP="00E6472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22B54">
        <w:rPr>
          <w:rFonts w:ascii="Times New Roman" w:hAnsi="Times New Roman" w:cs="Times New Roman"/>
          <w:b/>
          <w:bCs/>
          <w:sz w:val="24"/>
          <w:szCs w:val="24"/>
        </w:rPr>
        <w:t>ДОГОВОР №____</w:t>
      </w:r>
    </w:p>
    <w:p w:rsidR="00026A1F" w:rsidRPr="00E22B54" w:rsidRDefault="00026A1F" w:rsidP="00CA5EF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</w:t>
      </w:r>
      <w:r w:rsidRPr="00E22B54">
        <w:rPr>
          <w:rFonts w:ascii="Times New Roman" w:hAnsi="Times New Roman" w:cs="Times New Roman"/>
          <w:b/>
          <w:bCs/>
          <w:sz w:val="24"/>
          <w:szCs w:val="24"/>
        </w:rPr>
        <w:t>казания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дополнительной платной </w:t>
      </w:r>
      <w:r w:rsidRPr="00E22B54">
        <w:rPr>
          <w:rFonts w:ascii="Times New Roman" w:hAnsi="Times New Roman" w:cs="Times New Roman"/>
          <w:b/>
          <w:bCs/>
          <w:sz w:val="24"/>
          <w:szCs w:val="24"/>
        </w:rPr>
        <w:t>услуги по присмотру и уходу за ребенком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в ДОУ</w:t>
      </w:r>
    </w:p>
    <w:p w:rsidR="00026A1F" w:rsidRPr="00E22B54" w:rsidRDefault="00026A1F" w:rsidP="00513B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>г.Казань</w:t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«___»__________20____г.</w:t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</w:p>
    <w:p w:rsidR="00026A1F" w:rsidRPr="00513BC6" w:rsidRDefault="00026A1F" w:rsidP="006215BA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13BC6">
        <w:rPr>
          <w:rFonts w:ascii="Times New Roman" w:hAnsi="Times New Roman" w:cs="Times New Roman"/>
          <w:sz w:val="20"/>
          <w:szCs w:val="20"/>
        </w:rPr>
        <w:t>Муниципальное автономное дошкольное образователь</w:t>
      </w:r>
      <w:r>
        <w:rPr>
          <w:rFonts w:ascii="Times New Roman" w:hAnsi="Times New Roman" w:cs="Times New Roman"/>
          <w:sz w:val="20"/>
          <w:szCs w:val="20"/>
        </w:rPr>
        <w:t>ное учреждение «Детский сад № 72</w:t>
      </w:r>
      <w:r w:rsidRPr="00513BC6">
        <w:rPr>
          <w:rFonts w:ascii="Times New Roman" w:hAnsi="Times New Roman" w:cs="Times New Roman"/>
          <w:sz w:val="20"/>
          <w:szCs w:val="20"/>
        </w:rPr>
        <w:t xml:space="preserve"> комбинированного вида» Авиастроительного района г.Казани, именуемое в дальнейшем «Исполнитель», </w:t>
      </w:r>
      <w:r>
        <w:rPr>
          <w:rFonts w:ascii="Times New Roman" w:hAnsi="Times New Roman" w:cs="Times New Roman"/>
          <w:sz w:val="20"/>
          <w:szCs w:val="20"/>
        </w:rPr>
        <w:t>в лице  заведующей</w:t>
      </w:r>
      <w:r w:rsidRPr="00513BC6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Салминой Людмилы Семеновны</w:t>
      </w:r>
      <w:r>
        <w:rPr>
          <w:rFonts w:ascii="Times New Roman" w:hAnsi="Times New Roman" w:cs="Times New Roman"/>
          <w:snapToGrid w:val="0"/>
          <w:sz w:val="20"/>
          <w:szCs w:val="20"/>
        </w:rPr>
        <w:t>, действующей на основании Устава</w:t>
      </w:r>
      <w:r w:rsidRPr="00513BC6"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hAnsi="Times New Roman" w:cs="Times New Roman"/>
          <w:sz w:val="20"/>
          <w:szCs w:val="20"/>
        </w:rPr>
        <w:t>и __________________________</w:t>
      </w:r>
      <w:bookmarkStart w:id="0" w:name="_GoBack"/>
      <w:bookmarkEnd w:id="0"/>
      <w:r>
        <w:rPr>
          <w:rFonts w:ascii="Times New Roman" w:hAnsi="Times New Roman" w:cs="Times New Roman"/>
          <w:sz w:val="20"/>
          <w:szCs w:val="20"/>
        </w:rPr>
        <w:t>_____________________</w:t>
      </w:r>
      <w:r w:rsidRPr="00513BC6">
        <w:rPr>
          <w:rFonts w:ascii="Times New Roman" w:hAnsi="Times New Roman" w:cs="Times New Roman"/>
          <w:sz w:val="20"/>
          <w:szCs w:val="20"/>
        </w:rPr>
        <w:t>именуемый  в дальнейшем «Заказчик», действующий в интересах несовершеннолетнего _____________________________________________________________________________,</w:t>
      </w:r>
    </w:p>
    <w:p w:rsidR="00026A1F" w:rsidRPr="00513BC6" w:rsidRDefault="00026A1F" w:rsidP="008778BF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513BC6">
        <w:rPr>
          <w:rFonts w:ascii="Times New Roman" w:hAnsi="Times New Roman" w:cs="Times New Roman"/>
          <w:sz w:val="20"/>
          <w:szCs w:val="20"/>
        </w:rPr>
        <w:t>(фамилия, имя, отчество, дата рождения ребенка)</w:t>
      </w:r>
    </w:p>
    <w:p w:rsidR="00026A1F" w:rsidRPr="00513BC6" w:rsidRDefault="00026A1F" w:rsidP="00CA5EF0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513BC6">
        <w:rPr>
          <w:rFonts w:ascii="Times New Roman" w:hAnsi="Times New Roman" w:cs="Times New Roman"/>
          <w:sz w:val="20"/>
          <w:szCs w:val="20"/>
        </w:rPr>
        <w:t>именуемый в дальнейшем «Воспитанник», совместно именуемые Стороны, заключили настоящий Договор о нижеследующем:</w:t>
      </w:r>
    </w:p>
    <w:p w:rsidR="00026A1F" w:rsidRPr="00513BC6" w:rsidRDefault="00026A1F" w:rsidP="00CA5EF0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513BC6">
        <w:rPr>
          <w:rFonts w:ascii="Times New Roman" w:hAnsi="Times New Roman" w:cs="Times New Roman"/>
          <w:b/>
          <w:bCs/>
          <w:sz w:val="20"/>
          <w:szCs w:val="20"/>
        </w:rPr>
        <w:sym w:font="Symbol" w:char="F049"/>
      </w:r>
      <w:r w:rsidRPr="00513BC6">
        <w:rPr>
          <w:rFonts w:ascii="Times New Roman" w:hAnsi="Times New Roman" w:cs="Times New Roman"/>
          <w:b/>
          <w:bCs/>
          <w:sz w:val="20"/>
          <w:szCs w:val="20"/>
        </w:rPr>
        <w:t>. Предмет договора</w:t>
      </w:r>
    </w:p>
    <w:p w:rsidR="00026A1F" w:rsidRPr="00513BC6" w:rsidRDefault="00026A1F" w:rsidP="008778BF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13BC6">
        <w:rPr>
          <w:rFonts w:ascii="Times New Roman" w:hAnsi="Times New Roman" w:cs="Times New Roman"/>
          <w:sz w:val="20"/>
          <w:szCs w:val="20"/>
        </w:rPr>
        <w:t>1.1. По настоящему договору Исполнитель обязуется по заданию Заказчика оказать услугу по присмотру и уходу за Воспитанником, включающую в себя комплекс мер по организации хозяйственно-бытового обслуживания, обеспечению соблюдения личной гигиены Воспитанника, в утреннее время с 6:30 до 7:30 и вечернее время с 18:00 до 18:30, а Заказчик обязуется оплатить услугу.</w:t>
      </w:r>
    </w:p>
    <w:p w:rsidR="00026A1F" w:rsidRPr="00513BC6" w:rsidRDefault="00026A1F" w:rsidP="008778BF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13BC6">
        <w:rPr>
          <w:rFonts w:ascii="Times New Roman" w:hAnsi="Times New Roman" w:cs="Times New Roman"/>
          <w:sz w:val="20"/>
          <w:szCs w:val="20"/>
        </w:rPr>
        <w:t>Комплекс мер по организации питания Воспитанника в рамках настоящего договора не предоставляется.</w:t>
      </w:r>
    </w:p>
    <w:p w:rsidR="00026A1F" w:rsidRPr="00513BC6" w:rsidRDefault="00026A1F" w:rsidP="00CA5EF0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13BC6">
        <w:rPr>
          <w:rFonts w:ascii="Times New Roman" w:hAnsi="Times New Roman" w:cs="Times New Roman"/>
          <w:sz w:val="20"/>
          <w:szCs w:val="20"/>
        </w:rPr>
        <w:t xml:space="preserve">1.2.Срок оказания данной услуги: с момента заключения </w:t>
      </w:r>
      <w:r>
        <w:rPr>
          <w:rFonts w:ascii="Times New Roman" w:hAnsi="Times New Roman" w:cs="Times New Roman"/>
          <w:sz w:val="20"/>
          <w:szCs w:val="20"/>
        </w:rPr>
        <w:t>настоящего договора до «31»  августа 20__</w:t>
      </w:r>
      <w:r w:rsidRPr="00513BC6">
        <w:rPr>
          <w:rFonts w:ascii="Times New Roman" w:hAnsi="Times New Roman" w:cs="Times New Roman"/>
          <w:sz w:val="20"/>
          <w:szCs w:val="20"/>
        </w:rPr>
        <w:t xml:space="preserve"> г.</w:t>
      </w:r>
    </w:p>
    <w:p w:rsidR="00026A1F" w:rsidRPr="00513BC6" w:rsidRDefault="00026A1F" w:rsidP="00CA5EF0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513BC6">
        <w:rPr>
          <w:rFonts w:ascii="Times New Roman" w:hAnsi="Times New Roman" w:cs="Times New Roman"/>
          <w:b/>
          <w:bCs/>
          <w:sz w:val="20"/>
          <w:szCs w:val="20"/>
        </w:rPr>
        <w:sym w:font="Symbol" w:char="F049"/>
      </w:r>
      <w:r w:rsidRPr="00513BC6">
        <w:rPr>
          <w:rFonts w:ascii="Times New Roman" w:hAnsi="Times New Roman" w:cs="Times New Roman"/>
          <w:b/>
          <w:bCs/>
          <w:sz w:val="20"/>
          <w:szCs w:val="20"/>
        </w:rPr>
        <w:sym w:font="Symbol" w:char="F049"/>
      </w:r>
      <w:r w:rsidRPr="00513BC6">
        <w:rPr>
          <w:rFonts w:ascii="Times New Roman" w:hAnsi="Times New Roman" w:cs="Times New Roman"/>
          <w:b/>
          <w:bCs/>
          <w:sz w:val="20"/>
          <w:szCs w:val="20"/>
        </w:rPr>
        <w:t>. Права и обязанности Сторон</w:t>
      </w:r>
    </w:p>
    <w:p w:rsidR="00026A1F" w:rsidRPr="00513BC6" w:rsidRDefault="00026A1F" w:rsidP="0039515B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13BC6">
        <w:rPr>
          <w:rFonts w:ascii="Times New Roman" w:hAnsi="Times New Roman" w:cs="Times New Roman"/>
          <w:sz w:val="20"/>
          <w:szCs w:val="20"/>
        </w:rPr>
        <w:t>2.1. Исполнитель обязуется:</w:t>
      </w:r>
    </w:p>
    <w:p w:rsidR="00026A1F" w:rsidRPr="00513BC6" w:rsidRDefault="00026A1F" w:rsidP="0039515B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13BC6">
        <w:rPr>
          <w:rFonts w:ascii="Times New Roman" w:hAnsi="Times New Roman" w:cs="Times New Roman"/>
          <w:sz w:val="20"/>
          <w:szCs w:val="20"/>
        </w:rPr>
        <w:t xml:space="preserve">2.1.1. По заявлению Заказчика оказать услугу по присмотру и уходу за Воспитанником в соответствии с п.1.1. настоящего договора. </w:t>
      </w:r>
    </w:p>
    <w:p w:rsidR="00026A1F" w:rsidRPr="00513BC6" w:rsidRDefault="00026A1F" w:rsidP="0039515B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13BC6">
        <w:rPr>
          <w:rFonts w:ascii="Times New Roman" w:hAnsi="Times New Roman" w:cs="Times New Roman"/>
          <w:sz w:val="20"/>
          <w:szCs w:val="20"/>
        </w:rPr>
        <w:t>2.1.2.Довести до Заказчика информацию, содержащую сведения о предоставлении услуги.</w:t>
      </w:r>
    </w:p>
    <w:p w:rsidR="00026A1F" w:rsidRPr="00513BC6" w:rsidRDefault="00026A1F" w:rsidP="0039515B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13BC6">
        <w:rPr>
          <w:rFonts w:ascii="Times New Roman" w:hAnsi="Times New Roman" w:cs="Times New Roman"/>
          <w:sz w:val="20"/>
          <w:szCs w:val="20"/>
        </w:rPr>
        <w:t>2.1.3.Создавать безопасные условия для Воспитанника, обеспечивающие его жизнь и здоровье.</w:t>
      </w:r>
    </w:p>
    <w:p w:rsidR="00026A1F" w:rsidRPr="00513BC6" w:rsidRDefault="00026A1F" w:rsidP="0039515B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13BC6">
        <w:rPr>
          <w:rFonts w:ascii="Times New Roman" w:hAnsi="Times New Roman" w:cs="Times New Roman"/>
          <w:sz w:val="20"/>
          <w:szCs w:val="20"/>
        </w:rPr>
        <w:t>2.1.4. Проявлять уважение к личности Воспитанника, оберегать его от всех форм физического и психологического насилия.</w:t>
      </w:r>
    </w:p>
    <w:p w:rsidR="00026A1F" w:rsidRPr="00513BC6" w:rsidRDefault="00026A1F" w:rsidP="0039515B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13BC6">
        <w:rPr>
          <w:rFonts w:ascii="Times New Roman" w:hAnsi="Times New Roman" w:cs="Times New Roman"/>
          <w:sz w:val="20"/>
          <w:szCs w:val="20"/>
        </w:rPr>
        <w:t>2.1.5. Информировать Заказчика о поведении Воспитанника, его эмоциональном состоянии.</w:t>
      </w:r>
    </w:p>
    <w:p w:rsidR="00026A1F" w:rsidRPr="00513BC6" w:rsidRDefault="00026A1F" w:rsidP="0039515B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13BC6">
        <w:rPr>
          <w:rFonts w:ascii="Times New Roman" w:hAnsi="Times New Roman" w:cs="Times New Roman"/>
          <w:sz w:val="20"/>
          <w:szCs w:val="20"/>
        </w:rPr>
        <w:t>2.2.Заказчик обязуется:</w:t>
      </w:r>
    </w:p>
    <w:p w:rsidR="00026A1F" w:rsidRPr="00513BC6" w:rsidRDefault="00026A1F" w:rsidP="0039515B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13BC6">
        <w:rPr>
          <w:rFonts w:ascii="Times New Roman" w:hAnsi="Times New Roman" w:cs="Times New Roman"/>
          <w:sz w:val="20"/>
          <w:szCs w:val="20"/>
        </w:rPr>
        <w:t xml:space="preserve">2.2.1. Своевременно и в полном объеме вносить плату за оказываемые услуги по присмотру и уходу за Воспитанником, установленную в разделе </w:t>
      </w:r>
      <w:r w:rsidRPr="00513BC6">
        <w:rPr>
          <w:rFonts w:ascii="Times New Roman" w:hAnsi="Times New Roman" w:cs="Times New Roman"/>
          <w:sz w:val="20"/>
          <w:szCs w:val="20"/>
          <w:lang w:val="en-US"/>
        </w:rPr>
        <w:t>III</w:t>
      </w:r>
      <w:r w:rsidRPr="00513BC6">
        <w:rPr>
          <w:rFonts w:ascii="Times New Roman" w:hAnsi="Times New Roman" w:cs="Times New Roman"/>
          <w:sz w:val="20"/>
          <w:szCs w:val="20"/>
        </w:rPr>
        <w:t xml:space="preserve"> настоящего договора.</w:t>
      </w:r>
    </w:p>
    <w:p w:rsidR="00026A1F" w:rsidRPr="00513BC6" w:rsidRDefault="00026A1F" w:rsidP="0039515B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13BC6">
        <w:rPr>
          <w:rFonts w:ascii="Times New Roman" w:hAnsi="Times New Roman" w:cs="Times New Roman"/>
          <w:sz w:val="20"/>
          <w:szCs w:val="20"/>
        </w:rPr>
        <w:t>2.2.2. Лично передавать и забирать Воспитанника у Исполнителя, не передоверяя ребенка лицам, не достигшим 18-ти летнего возраста. Письменно информировать Исполнителя о третьих лицах, имеющих право передавать и забирать Воспитанника.</w:t>
      </w:r>
    </w:p>
    <w:p w:rsidR="00026A1F" w:rsidRPr="00513BC6" w:rsidRDefault="00026A1F" w:rsidP="0039515B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13BC6">
        <w:rPr>
          <w:rFonts w:ascii="Times New Roman" w:hAnsi="Times New Roman" w:cs="Times New Roman"/>
          <w:sz w:val="20"/>
          <w:szCs w:val="20"/>
        </w:rPr>
        <w:t>2.2.3.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 проявлять уважение к педагогическому и иному персоналу Исполнителя и другим воспитанникам, не посягать на их честь и достоинство.</w:t>
      </w:r>
    </w:p>
    <w:p w:rsidR="00026A1F" w:rsidRPr="00513BC6" w:rsidRDefault="00026A1F" w:rsidP="008778BF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513BC6">
        <w:rPr>
          <w:rFonts w:ascii="Times New Roman" w:hAnsi="Times New Roman" w:cs="Times New Roman"/>
          <w:sz w:val="20"/>
          <w:szCs w:val="20"/>
        </w:rPr>
        <w:tab/>
      </w:r>
      <w:r w:rsidRPr="00513BC6">
        <w:rPr>
          <w:rFonts w:ascii="Times New Roman" w:hAnsi="Times New Roman" w:cs="Times New Roman"/>
          <w:sz w:val="20"/>
          <w:szCs w:val="20"/>
        </w:rPr>
        <w:tab/>
      </w:r>
    </w:p>
    <w:p w:rsidR="00026A1F" w:rsidRPr="00513BC6" w:rsidRDefault="00026A1F" w:rsidP="008F09E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513BC6">
        <w:rPr>
          <w:rFonts w:ascii="Times New Roman" w:hAnsi="Times New Roman" w:cs="Times New Roman"/>
          <w:b/>
          <w:bCs/>
          <w:sz w:val="20"/>
          <w:szCs w:val="20"/>
          <w:lang w:val="en-US"/>
        </w:rPr>
        <w:t>III</w:t>
      </w:r>
      <w:r w:rsidRPr="00513BC6">
        <w:rPr>
          <w:rFonts w:ascii="Times New Roman" w:hAnsi="Times New Roman" w:cs="Times New Roman"/>
          <w:b/>
          <w:bCs/>
          <w:sz w:val="20"/>
          <w:szCs w:val="20"/>
        </w:rPr>
        <w:t>. Стоимость услуг и порядок оплаты</w:t>
      </w:r>
    </w:p>
    <w:p w:rsidR="00026A1F" w:rsidRPr="00513BC6" w:rsidRDefault="00026A1F" w:rsidP="008F09E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026A1F" w:rsidRPr="00513BC6" w:rsidRDefault="00026A1F" w:rsidP="00C90AF4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13BC6">
        <w:rPr>
          <w:rFonts w:ascii="Times New Roman" w:hAnsi="Times New Roman" w:cs="Times New Roman"/>
          <w:sz w:val="20"/>
          <w:szCs w:val="20"/>
        </w:rPr>
        <w:t>3.1. Стоимость услуг по настоящему договору составляет 300,00 рублей (триста рублей 00 копеек) в месяц. Увеличение стоимости услуг после заключения настоящего договора не допускается.</w:t>
      </w:r>
    </w:p>
    <w:p w:rsidR="00026A1F" w:rsidRPr="00513BC6" w:rsidRDefault="00026A1F" w:rsidP="00CA5EF0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13BC6">
        <w:rPr>
          <w:rFonts w:ascii="Times New Roman" w:hAnsi="Times New Roman" w:cs="Times New Roman"/>
          <w:sz w:val="20"/>
          <w:szCs w:val="20"/>
        </w:rPr>
        <w:t>3.2.Заказчик оплачивает услуги Исполнителя ежемесячно не позднее 15 числа текущего месяца, в безналичном порядке на счет, указанный в разделе VI</w:t>
      </w:r>
      <w:r w:rsidRPr="00513BC6">
        <w:rPr>
          <w:rFonts w:ascii="Times New Roman" w:hAnsi="Times New Roman" w:cs="Times New Roman"/>
          <w:sz w:val="20"/>
          <w:szCs w:val="20"/>
          <w:lang w:val="en-US"/>
        </w:rPr>
        <w:t>I</w:t>
      </w:r>
      <w:r w:rsidRPr="00513BC6">
        <w:rPr>
          <w:rFonts w:ascii="Times New Roman" w:hAnsi="Times New Roman" w:cs="Times New Roman"/>
          <w:sz w:val="20"/>
          <w:szCs w:val="20"/>
        </w:rPr>
        <w:t xml:space="preserve"> настоящего договора, на основании выданной Исполнителем Заказчику квитанции на оплату. Квитанции на оплату выдаются Исполнителем Заказчику не позднее 5 числа текущего месяца.</w:t>
      </w:r>
    </w:p>
    <w:p w:rsidR="00026A1F" w:rsidRPr="00513BC6" w:rsidRDefault="00026A1F" w:rsidP="00CA5EF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513BC6">
        <w:rPr>
          <w:rFonts w:ascii="Times New Roman" w:hAnsi="Times New Roman" w:cs="Times New Roman"/>
          <w:b/>
          <w:bCs/>
          <w:sz w:val="20"/>
          <w:szCs w:val="20"/>
          <w:lang w:val="en-US"/>
        </w:rPr>
        <w:t>I</w:t>
      </w:r>
      <w:r w:rsidRPr="00513BC6">
        <w:rPr>
          <w:rFonts w:ascii="Times New Roman" w:hAnsi="Times New Roman" w:cs="Times New Roman"/>
          <w:b/>
          <w:bCs/>
          <w:sz w:val="20"/>
          <w:szCs w:val="20"/>
        </w:rPr>
        <w:t>V. Ответственность Сторон</w:t>
      </w:r>
    </w:p>
    <w:p w:rsidR="00026A1F" w:rsidRPr="00513BC6" w:rsidRDefault="00026A1F" w:rsidP="00AF31E8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13BC6">
        <w:rPr>
          <w:rFonts w:ascii="Times New Roman" w:hAnsi="Times New Roman" w:cs="Times New Roman"/>
          <w:sz w:val="20"/>
          <w:szCs w:val="20"/>
        </w:rPr>
        <w:t>4.1.За неисполнение либо ненадлежащее исполнение обязательств по настоящему Договору Исполнитель и Заказчик несут ответственность, предусмотренную действующим законодательством Российской Федерации.</w:t>
      </w:r>
    </w:p>
    <w:p w:rsidR="00026A1F" w:rsidRPr="00513BC6" w:rsidRDefault="00026A1F" w:rsidP="009E2876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13BC6">
        <w:rPr>
          <w:rFonts w:ascii="Times New Roman" w:hAnsi="Times New Roman" w:cs="Times New Roman"/>
          <w:sz w:val="20"/>
          <w:szCs w:val="20"/>
        </w:rPr>
        <w:t>4.2.В случае невозможности исполнения настоящего договора, возникшей по вине Заказчика, услуга по присмотру и уходу за Воспитанником подлежит оплате в полном объеме.</w:t>
      </w:r>
    </w:p>
    <w:p w:rsidR="00026A1F" w:rsidRPr="00513BC6" w:rsidRDefault="00026A1F" w:rsidP="00386AD7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13BC6">
        <w:rPr>
          <w:rFonts w:ascii="Times New Roman" w:hAnsi="Times New Roman" w:cs="Times New Roman"/>
          <w:sz w:val="20"/>
          <w:szCs w:val="20"/>
        </w:rPr>
        <w:t>4.3. Заказчик вправе отказаться от исполнения настоящего договора при условии оплаты Исполнителю фактически понесенных им расходов на момент расторжения Договора.</w:t>
      </w:r>
    </w:p>
    <w:p w:rsidR="00026A1F" w:rsidRPr="00513BC6" w:rsidRDefault="00026A1F" w:rsidP="00FD6AC5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13BC6">
        <w:rPr>
          <w:rFonts w:ascii="Times New Roman" w:hAnsi="Times New Roman" w:cs="Times New Roman"/>
          <w:sz w:val="20"/>
          <w:szCs w:val="20"/>
        </w:rPr>
        <w:t>4.4. Исполнитель вправе отказаться от исполнения обязательств по настоящему договору лишь при условии полного возмещения Заказчику убытков.</w:t>
      </w:r>
    </w:p>
    <w:p w:rsidR="00026A1F" w:rsidRPr="00513BC6" w:rsidRDefault="00026A1F" w:rsidP="00CA5EF0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13BC6">
        <w:rPr>
          <w:rFonts w:ascii="Times New Roman" w:hAnsi="Times New Roman" w:cs="Times New Roman"/>
          <w:sz w:val="20"/>
          <w:szCs w:val="20"/>
        </w:rPr>
        <w:t>4.5. В случае, когда невозможность исполнения настоящего договора возникла по обстоятельствам, за которые ни одна из Сторон не отвечает, Заказчик возмещает Исполнителю фактически понесенные им расходы.</w:t>
      </w:r>
    </w:p>
    <w:p w:rsidR="00026A1F" w:rsidRDefault="00026A1F" w:rsidP="00951CBF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___________                                                                                                                                 __________________</w:t>
      </w:r>
    </w:p>
    <w:p w:rsidR="00026A1F" w:rsidRPr="00951CBF" w:rsidRDefault="00026A1F" w:rsidP="00951CBF">
      <w:pPr>
        <w:spacing w:after="0"/>
        <w:rPr>
          <w:rFonts w:ascii="Times New Roman" w:hAnsi="Times New Roman" w:cs="Times New Roman"/>
          <w:sz w:val="16"/>
          <w:szCs w:val="16"/>
        </w:rPr>
      </w:pPr>
      <w:r w:rsidRPr="00951CBF">
        <w:rPr>
          <w:rFonts w:ascii="Times New Roman" w:hAnsi="Times New Roman" w:cs="Times New Roman"/>
          <w:sz w:val="16"/>
          <w:szCs w:val="16"/>
        </w:rPr>
        <w:t>(Исполнитель)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(заказчик)</w:t>
      </w:r>
    </w:p>
    <w:p w:rsidR="00026A1F" w:rsidRDefault="00026A1F" w:rsidP="00951CBF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</w:p>
    <w:p w:rsidR="00026A1F" w:rsidRPr="00513BC6" w:rsidRDefault="00026A1F" w:rsidP="00CA5EF0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513BC6">
        <w:rPr>
          <w:rFonts w:ascii="Times New Roman" w:hAnsi="Times New Roman" w:cs="Times New Roman"/>
          <w:b/>
          <w:bCs/>
          <w:sz w:val="20"/>
          <w:szCs w:val="20"/>
        </w:rPr>
        <w:t>V. Основания изменения и расторжения договора</w:t>
      </w:r>
    </w:p>
    <w:p w:rsidR="00026A1F" w:rsidRPr="00513BC6" w:rsidRDefault="00026A1F" w:rsidP="001804A2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13BC6">
        <w:rPr>
          <w:rFonts w:ascii="Times New Roman" w:hAnsi="Times New Roman" w:cs="Times New Roman"/>
          <w:sz w:val="20"/>
          <w:szCs w:val="20"/>
        </w:rPr>
        <w:t>5.1. Все изменения и дополнения к настоящему договору должны быть совершены в письменной форме и подписаны Сторонами.</w:t>
      </w:r>
    </w:p>
    <w:p w:rsidR="00026A1F" w:rsidRPr="00513BC6" w:rsidRDefault="00026A1F" w:rsidP="0041747A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13BC6">
        <w:rPr>
          <w:rFonts w:ascii="Times New Roman" w:hAnsi="Times New Roman" w:cs="Times New Roman"/>
          <w:sz w:val="20"/>
          <w:szCs w:val="20"/>
        </w:rPr>
        <w:t xml:space="preserve">5.2. Настоящий договор может быть расторгнут по соглашению Сторон. </w:t>
      </w:r>
    </w:p>
    <w:p w:rsidR="00026A1F" w:rsidRPr="00513BC6" w:rsidRDefault="00026A1F" w:rsidP="0041747A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13BC6">
        <w:rPr>
          <w:rFonts w:ascii="Times New Roman" w:hAnsi="Times New Roman" w:cs="Times New Roman"/>
          <w:sz w:val="20"/>
          <w:szCs w:val="20"/>
        </w:rPr>
        <w:t>5.3. Настоящий договор может быть расторгнут досрочно по инициативе Исполнителя в одностороннем порядке в случае просрочки Заказчиком оплаты услуги более, чем 2 месяца.</w:t>
      </w:r>
    </w:p>
    <w:p w:rsidR="00026A1F" w:rsidRPr="00513BC6" w:rsidRDefault="00026A1F" w:rsidP="00CA5EF0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13BC6">
        <w:rPr>
          <w:rFonts w:ascii="Times New Roman" w:hAnsi="Times New Roman" w:cs="Times New Roman"/>
          <w:sz w:val="20"/>
          <w:szCs w:val="20"/>
        </w:rPr>
        <w:t>5.4. Настоящий договор может быть расторгнут досрочно по инициативе Заказчика в одностороннем порядке при условии письменного уведомления Исполнителя за 1 месяц.</w:t>
      </w:r>
    </w:p>
    <w:p w:rsidR="00026A1F" w:rsidRPr="00513BC6" w:rsidRDefault="00026A1F" w:rsidP="00CA5EF0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513BC6">
        <w:rPr>
          <w:rFonts w:ascii="Times New Roman" w:hAnsi="Times New Roman" w:cs="Times New Roman"/>
          <w:b/>
          <w:bCs/>
          <w:sz w:val="20"/>
          <w:szCs w:val="20"/>
        </w:rPr>
        <w:t>V</w:t>
      </w:r>
      <w:r w:rsidRPr="00513BC6">
        <w:rPr>
          <w:rFonts w:ascii="Times New Roman" w:hAnsi="Times New Roman" w:cs="Times New Roman"/>
          <w:b/>
          <w:bCs/>
          <w:sz w:val="20"/>
          <w:szCs w:val="20"/>
        </w:rPr>
        <w:sym w:font="Symbol" w:char="F049"/>
      </w:r>
      <w:r w:rsidRPr="00513BC6">
        <w:rPr>
          <w:rFonts w:ascii="Times New Roman" w:hAnsi="Times New Roman" w:cs="Times New Roman"/>
          <w:b/>
          <w:bCs/>
          <w:sz w:val="20"/>
          <w:szCs w:val="20"/>
        </w:rPr>
        <w:t>. Заключительные положения</w:t>
      </w:r>
    </w:p>
    <w:p w:rsidR="00026A1F" w:rsidRPr="00513BC6" w:rsidRDefault="00026A1F" w:rsidP="00021064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13BC6">
        <w:rPr>
          <w:rFonts w:ascii="Times New Roman" w:hAnsi="Times New Roman" w:cs="Times New Roman"/>
          <w:sz w:val="20"/>
          <w:szCs w:val="20"/>
        </w:rPr>
        <w:t>6.1. Настоящий договор вступает в силу с момента его заключения и действует до полного исполнения обязательств Сторонами.</w:t>
      </w:r>
    </w:p>
    <w:p w:rsidR="00026A1F" w:rsidRPr="00513BC6" w:rsidRDefault="00026A1F" w:rsidP="00021064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13BC6">
        <w:rPr>
          <w:rFonts w:ascii="Times New Roman" w:hAnsi="Times New Roman" w:cs="Times New Roman"/>
          <w:sz w:val="20"/>
          <w:szCs w:val="20"/>
        </w:rPr>
        <w:t>6.2.Настоящий договор составлен в 2-х экземплярах, имеющих равную юридическую силу, по одному для каждой из Сторон.</w:t>
      </w:r>
    </w:p>
    <w:p w:rsidR="00026A1F" w:rsidRPr="00513BC6" w:rsidRDefault="00026A1F" w:rsidP="00021064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13BC6">
        <w:rPr>
          <w:rFonts w:ascii="Times New Roman" w:hAnsi="Times New Roman" w:cs="Times New Roman"/>
          <w:sz w:val="20"/>
          <w:szCs w:val="20"/>
        </w:rPr>
        <w:t>6.3.Стороны обязуются письменно извещать друг друга о смене реквизитов, адресов и иных существенных изменениях.</w:t>
      </w:r>
    </w:p>
    <w:p w:rsidR="00026A1F" w:rsidRPr="00513BC6" w:rsidRDefault="00026A1F" w:rsidP="00021064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13BC6">
        <w:rPr>
          <w:rFonts w:ascii="Times New Roman" w:hAnsi="Times New Roman" w:cs="Times New Roman"/>
          <w:sz w:val="20"/>
          <w:szCs w:val="20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026A1F" w:rsidRPr="00513BC6" w:rsidRDefault="00026A1F" w:rsidP="00021064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13BC6">
        <w:rPr>
          <w:rFonts w:ascii="Times New Roman" w:hAnsi="Times New Roman" w:cs="Times New Roman"/>
          <w:sz w:val="20"/>
          <w:szCs w:val="20"/>
        </w:rPr>
        <w:t>6.5.Споры, не урегулированные путем переговоров, разрешаются в порядке, установленном действующим законодательством Российской Федерации.</w:t>
      </w:r>
    </w:p>
    <w:p w:rsidR="00026A1F" w:rsidRPr="00513BC6" w:rsidRDefault="00026A1F" w:rsidP="00021064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13BC6">
        <w:rPr>
          <w:rFonts w:ascii="Times New Roman" w:hAnsi="Times New Roman" w:cs="Times New Roman"/>
          <w:sz w:val="20"/>
          <w:szCs w:val="20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026A1F" w:rsidRPr="00513BC6" w:rsidRDefault="00026A1F" w:rsidP="00386AD7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13BC6">
        <w:rPr>
          <w:rFonts w:ascii="Times New Roman" w:hAnsi="Times New Roman" w:cs="Times New Roman"/>
          <w:sz w:val="20"/>
          <w:szCs w:val="20"/>
        </w:rPr>
        <w:t>6.7. Во всем остальном, что не предусмотрено настоящим Договором, Стороны руководствуются действующим законодательством Российской Федерации.</w:t>
      </w:r>
    </w:p>
    <w:p w:rsidR="00026A1F" w:rsidRPr="00513BC6" w:rsidRDefault="00026A1F" w:rsidP="008778BF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026A1F" w:rsidRPr="00513BC6" w:rsidRDefault="00026A1F" w:rsidP="008778BF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513BC6">
        <w:rPr>
          <w:rFonts w:ascii="Times New Roman" w:hAnsi="Times New Roman" w:cs="Times New Roman"/>
          <w:b/>
          <w:bCs/>
          <w:sz w:val="20"/>
          <w:szCs w:val="20"/>
        </w:rPr>
        <w:t>V</w:t>
      </w:r>
      <w:r w:rsidRPr="00513BC6">
        <w:rPr>
          <w:rFonts w:ascii="Times New Roman" w:hAnsi="Times New Roman" w:cs="Times New Roman"/>
          <w:b/>
          <w:bCs/>
          <w:sz w:val="20"/>
          <w:szCs w:val="20"/>
        </w:rPr>
        <w:sym w:font="Symbol" w:char="F049"/>
      </w:r>
      <w:r w:rsidRPr="00513BC6">
        <w:rPr>
          <w:rFonts w:ascii="Times New Roman" w:hAnsi="Times New Roman" w:cs="Times New Roman"/>
          <w:b/>
          <w:bCs/>
          <w:sz w:val="20"/>
          <w:szCs w:val="20"/>
          <w:lang w:val="en-US"/>
        </w:rPr>
        <w:t>I</w:t>
      </w:r>
      <w:r w:rsidRPr="00513BC6">
        <w:rPr>
          <w:rFonts w:ascii="Times New Roman" w:hAnsi="Times New Roman" w:cs="Times New Roman"/>
          <w:b/>
          <w:bCs/>
          <w:sz w:val="20"/>
          <w:szCs w:val="20"/>
        </w:rPr>
        <w:t>. Реквизиты и подписи сторон</w:t>
      </w:r>
    </w:p>
    <w:p w:rsidR="00026A1F" w:rsidRPr="00513BC6" w:rsidRDefault="00026A1F" w:rsidP="008778BF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026A1F" w:rsidRPr="00513BC6" w:rsidRDefault="00026A1F" w:rsidP="000C0E37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513BC6">
        <w:rPr>
          <w:rFonts w:ascii="Times New Roman" w:hAnsi="Times New Roman" w:cs="Times New Roman"/>
          <w:b/>
          <w:bCs/>
          <w:sz w:val="20"/>
          <w:szCs w:val="20"/>
        </w:rPr>
        <w:t>Исполнитель</w:t>
      </w:r>
      <w:r w:rsidRPr="00513BC6">
        <w:rPr>
          <w:rFonts w:ascii="Times New Roman" w:hAnsi="Times New Roman" w:cs="Times New Roman"/>
          <w:b/>
          <w:bCs/>
          <w:sz w:val="20"/>
          <w:szCs w:val="20"/>
        </w:rPr>
        <w:tab/>
      </w:r>
      <w:r w:rsidRPr="00513BC6">
        <w:rPr>
          <w:rFonts w:ascii="Times New Roman" w:hAnsi="Times New Roman" w:cs="Times New Roman"/>
          <w:b/>
          <w:bCs/>
          <w:sz w:val="20"/>
          <w:szCs w:val="20"/>
        </w:rPr>
        <w:tab/>
      </w:r>
      <w:r w:rsidRPr="00513BC6">
        <w:rPr>
          <w:rFonts w:ascii="Times New Roman" w:hAnsi="Times New Roman" w:cs="Times New Roman"/>
          <w:b/>
          <w:bCs/>
          <w:sz w:val="20"/>
          <w:szCs w:val="20"/>
        </w:rPr>
        <w:tab/>
      </w:r>
      <w:r w:rsidRPr="00513BC6">
        <w:rPr>
          <w:rFonts w:ascii="Times New Roman" w:hAnsi="Times New Roman" w:cs="Times New Roman"/>
          <w:b/>
          <w:bCs/>
          <w:sz w:val="20"/>
          <w:szCs w:val="20"/>
        </w:rPr>
        <w:tab/>
      </w:r>
      <w:r w:rsidRPr="00513BC6">
        <w:rPr>
          <w:rFonts w:ascii="Times New Roman" w:hAnsi="Times New Roman" w:cs="Times New Roman"/>
          <w:b/>
          <w:bCs/>
          <w:sz w:val="20"/>
          <w:szCs w:val="20"/>
        </w:rPr>
        <w:tab/>
      </w:r>
      <w:r w:rsidRPr="00513BC6">
        <w:rPr>
          <w:rFonts w:ascii="Times New Roman" w:hAnsi="Times New Roman" w:cs="Times New Roman"/>
          <w:b/>
          <w:bCs/>
          <w:sz w:val="20"/>
          <w:szCs w:val="20"/>
        </w:rPr>
        <w:tab/>
        <w:t>Заказчик</w:t>
      </w:r>
    </w:p>
    <w:tbl>
      <w:tblPr>
        <w:tblW w:w="1062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0"/>
        <w:gridCol w:w="5220"/>
      </w:tblGrid>
      <w:tr w:rsidR="00026A1F" w:rsidRPr="00513BC6">
        <w:tc>
          <w:tcPr>
            <w:tcW w:w="5400" w:type="dxa"/>
          </w:tcPr>
          <w:p w:rsidR="00026A1F" w:rsidRPr="00513BC6" w:rsidRDefault="00026A1F" w:rsidP="00B041D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3BC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Исполнитель</w:t>
            </w:r>
          </w:p>
        </w:tc>
        <w:tc>
          <w:tcPr>
            <w:tcW w:w="5220" w:type="dxa"/>
          </w:tcPr>
          <w:p w:rsidR="00026A1F" w:rsidRPr="00513BC6" w:rsidRDefault="00026A1F" w:rsidP="00B041D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3BC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Заказчик</w:t>
            </w:r>
          </w:p>
        </w:tc>
      </w:tr>
      <w:tr w:rsidR="00026A1F" w:rsidRPr="00513BC6">
        <w:tc>
          <w:tcPr>
            <w:tcW w:w="5400" w:type="dxa"/>
          </w:tcPr>
          <w:p w:rsidR="00026A1F" w:rsidRPr="00513BC6" w:rsidRDefault="00026A1F" w:rsidP="00B041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13BC6">
              <w:rPr>
                <w:rFonts w:ascii="Times New Roman" w:hAnsi="Times New Roman" w:cs="Times New Roman"/>
                <w:sz w:val="20"/>
                <w:szCs w:val="20"/>
              </w:rPr>
              <w:t>Муниципальное  автономное дошкольное образовател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ьное учреждение Детский сад № 72</w:t>
            </w:r>
            <w:r w:rsidRPr="00513BC6">
              <w:rPr>
                <w:rFonts w:ascii="Times New Roman" w:hAnsi="Times New Roman" w:cs="Times New Roman"/>
                <w:sz w:val="20"/>
                <w:szCs w:val="20"/>
              </w:rPr>
              <w:t xml:space="preserve"> комбинированного вида» Авиастроительного  района г.Казани</w:t>
            </w:r>
          </w:p>
          <w:p w:rsidR="00026A1F" w:rsidRPr="00513BC6" w:rsidRDefault="00026A1F" w:rsidP="00B041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13BC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Юридический адрес</w:t>
            </w:r>
            <w:r w:rsidRPr="00513BC6">
              <w:rPr>
                <w:rFonts w:ascii="Times New Roman" w:hAnsi="Times New Roman" w:cs="Times New Roman"/>
                <w:sz w:val="20"/>
                <w:szCs w:val="20"/>
              </w:rPr>
              <w:t>:420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127 г. Казань, ул. Лукина, 5а</w:t>
            </w:r>
          </w:p>
          <w:p w:rsidR="00026A1F" w:rsidRPr="00513BC6" w:rsidRDefault="00026A1F" w:rsidP="00B041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13BC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Телефон/ телефакс </w:t>
            </w:r>
            <w:r w:rsidRPr="00513BC6">
              <w:rPr>
                <w:rFonts w:ascii="Times New Roman" w:hAnsi="Times New Roman" w:cs="Times New Roman"/>
                <w:sz w:val="20"/>
                <w:szCs w:val="20"/>
              </w:rPr>
              <w:t xml:space="preserve"> 571-16-67,</w:t>
            </w:r>
          </w:p>
          <w:p w:rsidR="00026A1F" w:rsidRPr="00751094" w:rsidRDefault="00026A1F" w:rsidP="00CD668D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751094">
              <w:rPr>
                <w:rFonts w:ascii="Times New Roman" w:hAnsi="Times New Roman" w:cs="Times New Roman"/>
                <w:sz w:val="18"/>
                <w:szCs w:val="18"/>
              </w:rPr>
              <w:t>ИНН/КПП 1661003813/166101001</w:t>
            </w:r>
          </w:p>
          <w:p w:rsidR="00026A1F" w:rsidRDefault="00026A1F" w:rsidP="00CD668D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ОКПО 50625171   </w:t>
            </w:r>
            <w:r w:rsidRPr="00751094">
              <w:rPr>
                <w:rFonts w:ascii="Times New Roman" w:hAnsi="Times New Roman" w:cs="Times New Roman"/>
                <w:sz w:val="18"/>
                <w:szCs w:val="18"/>
              </w:rPr>
              <w:t>ОГРН 1021603884004</w:t>
            </w:r>
          </w:p>
          <w:p w:rsidR="00026A1F" w:rsidRDefault="00026A1F" w:rsidP="00CD668D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р/с 40701810200013000001</w:t>
            </w:r>
          </w:p>
          <w:p w:rsidR="00026A1F" w:rsidRDefault="00026A1F" w:rsidP="00CD668D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л/с  ЛАВ 47821065МАДОУ72</w:t>
            </w:r>
          </w:p>
          <w:p w:rsidR="00026A1F" w:rsidRPr="00497D12" w:rsidRDefault="00026A1F" w:rsidP="00294F17">
            <w:pPr>
              <w:rPr>
                <w:sz w:val="18"/>
                <w:szCs w:val="18"/>
              </w:rPr>
            </w:pPr>
            <w:r w:rsidRPr="00497D12">
              <w:rPr>
                <w:sz w:val="18"/>
                <w:szCs w:val="18"/>
              </w:rPr>
              <w:t xml:space="preserve">в  </w:t>
            </w:r>
            <w:r>
              <w:rPr>
                <w:sz w:val="18"/>
                <w:szCs w:val="18"/>
              </w:rPr>
              <w:t>МКУ «Финансовое управление ИКМО», к/счет 40102810445370000079, БИК 019205400</w:t>
            </w:r>
            <w:r w:rsidRPr="00497D12">
              <w:rPr>
                <w:sz w:val="18"/>
                <w:szCs w:val="18"/>
              </w:rPr>
              <w:t>.</w:t>
            </w:r>
          </w:p>
          <w:p w:rsidR="00026A1F" w:rsidRDefault="00026A1F" w:rsidP="00951CBF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26A1F" w:rsidRDefault="00026A1F" w:rsidP="00951CBF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заведующая МАДОУ «Детский сад № 72</w:t>
            </w:r>
            <w:r w:rsidRPr="00513BC6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026A1F" w:rsidRPr="00951CBF" w:rsidRDefault="00026A1F" w:rsidP="00951CBF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13BC6">
              <w:rPr>
                <w:rFonts w:ascii="Times New Roman" w:hAnsi="Times New Roman" w:cs="Times New Roman"/>
                <w:sz w:val="20"/>
                <w:szCs w:val="20"/>
              </w:rPr>
              <w:t xml:space="preserve">  _____________                  </w:t>
            </w: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Салмина Л.С.</w:t>
            </w:r>
          </w:p>
          <w:p w:rsidR="00026A1F" w:rsidRPr="00951CBF" w:rsidRDefault="00026A1F" w:rsidP="00B041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</w:t>
            </w:r>
            <w:r w:rsidRPr="00951CBF">
              <w:rPr>
                <w:rFonts w:ascii="Times New Roman" w:hAnsi="Times New Roman" w:cs="Times New Roman"/>
                <w:sz w:val="16"/>
                <w:szCs w:val="16"/>
              </w:rPr>
              <w:t>подпись                        расшифровка</w:t>
            </w:r>
          </w:p>
        </w:tc>
        <w:tc>
          <w:tcPr>
            <w:tcW w:w="5220" w:type="dxa"/>
          </w:tcPr>
          <w:p w:rsidR="00026A1F" w:rsidRPr="00513BC6" w:rsidRDefault="00026A1F" w:rsidP="00B041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26A1F" w:rsidRPr="00513BC6" w:rsidRDefault="00026A1F" w:rsidP="00B041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13BC6">
              <w:rPr>
                <w:rFonts w:ascii="Times New Roman" w:hAnsi="Times New Roman" w:cs="Times New Roman"/>
                <w:sz w:val="20"/>
                <w:szCs w:val="20"/>
              </w:rPr>
              <w:t>Ф.И.О.____________________________________________</w:t>
            </w:r>
          </w:p>
          <w:p w:rsidR="00026A1F" w:rsidRPr="00513BC6" w:rsidRDefault="00026A1F" w:rsidP="00B041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13BC6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__________________________________________________</w:t>
            </w:r>
          </w:p>
          <w:p w:rsidR="00026A1F" w:rsidRPr="00513BC6" w:rsidRDefault="00026A1F" w:rsidP="00B041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13BC6">
              <w:rPr>
                <w:rFonts w:ascii="Times New Roman" w:hAnsi="Times New Roman" w:cs="Times New Roman"/>
                <w:sz w:val="20"/>
                <w:szCs w:val="20"/>
              </w:rPr>
              <w:t>Паспорт:  серия  _________   №_______________________</w:t>
            </w:r>
          </w:p>
          <w:p w:rsidR="00026A1F" w:rsidRPr="00513BC6" w:rsidRDefault="00026A1F" w:rsidP="00B041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13BC6">
              <w:rPr>
                <w:rFonts w:ascii="Times New Roman" w:hAnsi="Times New Roman" w:cs="Times New Roman"/>
                <w:sz w:val="20"/>
                <w:szCs w:val="20"/>
              </w:rPr>
              <w:t>выдан____________________________________________</w:t>
            </w:r>
          </w:p>
          <w:p w:rsidR="00026A1F" w:rsidRPr="00513BC6" w:rsidRDefault="00026A1F" w:rsidP="00B041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13BC6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____________________________________________________________________________________________________</w:t>
            </w:r>
          </w:p>
          <w:p w:rsidR="00026A1F" w:rsidRPr="00513BC6" w:rsidRDefault="00026A1F" w:rsidP="00B041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26A1F" w:rsidRPr="00513BC6" w:rsidRDefault="00026A1F" w:rsidP="00B041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13BC6">
              <w:rPr>
                <w:rFonts w:ascii="Times New Roman" w:hAnsi="Times New Roman" w:cs="Times New Roman"/>
                <w:sz w:val="20"/>
                <w:szCs w:val="20"/>
              </w:rPr>
              <w:t>когда «______» ______________ 20_______ г.</w:t>
            </w:r>
          </w:p>
          <w:p w:rsidR="00026A1F" w:rsidRPr="00513BC6" w:rsidRDefault="00026A1F" w:rsidP="00B041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26A1F" w:rsidRPr="00513BC6" w:rsidRDefault="00026A1F" w:rsidP="00B041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13BC6">
              <w:rPr>
                <w:rFonts w:ascii="Times New Roman" w:hAnsi="Times New Roman" w:cs="Times New Roman"/>
                <w:sz w:val="20"/>
                <w:szCs w:val="20"/>
              </w:rPr>
              <w:t>адрес:    42_______, г.Казань</w:t>
            </w:r>
          </w:p>
          <w:p w:rsidR="00026A1F" w:rsidRPr="00513BC6" w:rsidRDefault="00026A1F" w:rsidP="00B041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13BC6">
              <w:rPr>
                <w:rFonts w:ascii="Times New Roman" w:hAnsi="Times New Roman" w:cs="Times New Roman"/>
                <w:sz w:val="20"/>
                <w:szCs w:val="20"/>
              </w:rPr>
              <w:t>ул.______________________________</w:t>
            </w:r>
          </w:p>
          <w:p w:rsidR="00026A1F" w:rsidRPr="00513BC6" w:rsidRDefault="00026A1F" w:rsidP="00B041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13BC6">
              <w:rPr>
                <w:rFonts w:ascii="Times New Roman" w:hAnsi="Times New Roman" w:cs="Times New Roman"/>
                <w:sz w:val="20"/>
                <w:szCs w:val="20"/>
              </w:rPr>
              <w:t>д____     кв.______</w:t>
            </w:r>
          </w:p>
          <w:p w:rsidR="00026A1F" w:rsidRPr="00513BC6" w:rsidRDefault="00026A1F" w:rsidP="00B041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26A1F" w:rsidRPr="00513BC6" w:rsidRDefault="00026A1F" w:rsidP="00B041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13BC6">
              <w:rPr>
                <w:rFonts w:ascii="Times New Roman" w:hAnsi="Times New Roman" w:cs="Times New Roman"/>
                <w:sz w:val="20"/>
                <w:szCs w:val="20"/>
              </w:rPr>
              <w:t xml:space="preserve">Подпись   </w:t>
            </w:r>
            <w:r w:rsidRPr="00513B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</w:t>
            </w:r>
            <w:r w:rsidRPr="00513BC6">
              <w:rPr>
                <w:rFonts w:ascii="Times New Roman" w:hAnsi="Times New Roman" w:cs="Times New Roman"/>
                <w:sz w:val="20"/>
                <w:szCs w:val="20"/>
              </w:rPr>
              <w:t>______________________</w:t>
            </w:r>
          </w:p>
          <w:p w:rsidR="00026A1F" w:rsidRPr="00513BC6" w:rsidRDefault="00026A1F" w:rsidP="00B041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026A1F" w:rsidRPr="00513BC6" w:rsidRDefault="00026A1F" w:rsidP="005A4EDB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026A1F" w:rsidRPr="00513BC6" w:rsidRDefault="00026A1F" w:rsidP="005A4EDB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026A1F" w:rsidRPr="00513BC6" w:rsidRDefault="00026A1F" w:rsidP="005A4EDB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026A1F" w:rsidRPr="00E22B54" w:rsidRDefault="00026A1F" w:rsidP="005A4EDB">
      <w:pPr>
        <w:jc w:val="right"/>
        <w:rPr>
          <w:rFonts w:ascii="Times New Roman" w:hAnsi="Times New Roman" w:cs="Times New Roman"/>
          <w:sz w:val="24"/>
          <w:szCs w:val="24"/>
        </w:rPr>
      </w:pPr>
    </w:p>
    <w:sectPr w:rsidR="00026A1F" w:rsidRPr="00E22B54" w:rsidSect="00CA5EF0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64722"/>
    <w:rsid w:val="00014341"/>
    <w:rsid w:val="00021064"/>
    <w:rsid w:val="00026A1F"/>
    <w:rsid w:val="000C0E37"/>
    <w:rsid w:val="000C21B2"/>
    <w:rsid w:val="000E072B"/>
    <w:rsid w:val="00103F45"/>
    <w:rsid w:val="00106B23"/>
    <w:rsid w:val="001166B6"/>
    <w:rsid w:val="001320CA"/>
    <w:rsid w:val="001551C1"/>
    <w:rsid w:val="001675A8"/>
    <w:rsid w:val="001804A2"/>
    <w:rsid w:val="001826F7"/>
    <w:rsid w:val="00186A58"/>
    <w:rsid w:val="00197632"/>
    <w:rsid w:val="001A10C0"/>
    <w:rsid w:val="001A7691"/>
    <w:rsid w:val="001C26D7"/>
    <w:rsid w:val="001E566D"/>
    <w:rsid w:val="001E7A9C"/>
    <w:rsid w:val="002217D7"/>
    <w:rsid w:val="002376D2"/>
    <w:rsid w:val="00247AE3"/>
    <w:rsid w:val="0026166B"/>
    <w:rsid w:val="00275CB2"/>
    <w:rsid w:val="002843BC"/>
    <w:rsid w:val="00294F17"/>
    <w:rsid w:val="002C5069"/>
    <w:rsid w:val="003231EF"/>
    <w:rsid w:val="00323E8C"/>
    <w:rsid w:val="00327159"/>
    <w:rsid w:val="00356A32"/>
    <w:rsid w:val="00362782"/>
    <w:rsid w:val="003673DF"/>
    <w:rsid w:val="00370A8A"/>
    <w:rsid w:val="00375773"/>
    <w:rsid w:val="00386AD7"/>
    <w:rsid w:val="0039515B"/>
    <w:rsid w:val="003E00C6"/>
    <w:rsid w:val="00401C17"/>
    <w:rsid w:val="00415730"/>
    <w:rsid w:val="0041747A"/>
    <w:rsid w:val="004350B2"/>
    <w:rsid w:val="00454775"/>
    <w:rsid w:val="00487634"/>
    <w:rsid w:val="00490D3D"/>
    <w:rsid w:val="00496169"/>
    <w:rsid w:val="00497D12"/>
    <w:rsid w:val="004A51F9"/>
    <w:rsid w:val="004B29B4"/>
    <w:rsid w:val="004B3BC0"/>
    <w:rsid w:val="004D5869"/>
    <w:rsid w:val="004F51FB"/>
    <w:rsid w:val="0050760E"/>
    <w:rsid w:val="00513BC6"/>
    <w:rsid w:val="00530329"/>
    <w:rsid w:val="00532C92"/>
    <w:rsid w:val="00554299"/>
    <w:rsid w:val="00566279"/>
    <w:rsid w:val="0056772F"/>
    <w:rsid w:val="00581A4E"/>
    <w:rsid w:val="0058379F"/>
    <w:rsid w:val="005A4EDB"/>
    <w:rsid w:val="00600291"/>
    <w:rsid w:val="00600512"/>
    <w:rsid w:val="00604BEF"/>
    <w:rsid w:val="006215BA"/>
    <w:rsid w:val="006252A0"/>
    <w:rsid w:val="00635F97"/>
    <w:rsid w:val="0064295A"/>
    <w:rsid w:val="006A1CBC"/>
    <w:rsid w:val="006A5418"/>
    <w:rsid w:val="006C46B0"/>
    <w:rsid w:val="006F164C"/>
    <w:rsid w:val="00710356"/>
    <w:rsid w:val="00751094"/>
    <w:rsid w:val="00755A22"/>
    <w:rsid w:val="0078677E"/>
    <w:rsid w:val="007940C0"/>
    <w:rsid w:val="007B5318"/>
    <w:rsid w:val="007C6D10"/>
    <w:rsid w:val="007D45F3"/>
    <w:rsid w:val="007F0BCC"/>
    <w:rsid w:val="00817AA1"/>
    <w:rsid w:val="00832F4D"/>
    <w:rsid w:val="00850DE9"/>
    <w:rsid w:val="00850F07"/>
    <w:rsid w:val="00863CE0"/>
    <w:rsid w:val="008778BF"/>
    <w:rsid w:val="008B0663"/>
    <w:rsid w:val="008F09EA"/>
    <w:rsid w:val="008F1D45"/>
    <w:rsid w:val="0092754F"/>
    <w:rsid w:val="009323B3"/>
    <w:rsid w:val="00951CBF"/>
    <w:rsid w:val="00967220"/>
    <w:rsid w:val="009721F0"/>
    <w:rsid w:val="00974F69"/>
    <w:rsid w:val="009E2876"/>
    <w:rsid w:val="009F381F"/>
    <w:rsid w:val="00A3671C"/>
    <w:rsid w:val="00A63DA4"/>
    <w:rsid w:val="00AA117F"/>
    <w:rsid w:val="00AC0953"/>
    <w:rsid w:val="00AD7134"/>
    <w:rsid w:val="00AE77E3"/>
    <w:rsid w:val="00AF09AE"/>
    <w:rsid w:val="00AF31E8"/>
    <w:rsid w:val="00B041DC"/>
    <w:rsid w:val="00B369B2"/>
    <w:rsid w:val="00B85CFC"/>
    <w:rsid w:val="00BA3336"/>
    <w:rsid w:val="00BB1CDB"/>
    <w:rsid w:val="00BD765F"/>
    <w:rsid w:val="00BE4546"/>
    <w:rsid w:val="00C42F20"/>
    <w:rsid w:val="00C43457"/>
    <w:rsid w:val="00C90AF4"/>
    <w:rsid w:val="00C94777"/>
    <w:rsid w:val="00CA05C4"/>
    <w:rsid w:val="00CA5EF0"/>
    <w:rsid w:val="00CB382D"/>
    <w:rsid w:val="00CC60B8"/>
    <w:rsid w:val="00CD059F"/>
    <w:rsid w:val="00CD093F"/>
    <w:rsid w:val="00CD668D"/>
    <w:rsid w:val="00D10677"/>
    <w:rsid w:val="00D34E1C"/>
    <w:rsid w:val="00D848E9"/>
    <w:rsid w:val="00D86C98"/>
    <w:rsid w:val="00DA3FB5"/>
    <w:rsid w:val="00DB4464"/>
    <w:rsid w:val="00DB465B"/>
    <w:rsid w:val="00DF37F2"/>
    <w:rsid w:val="00E22B54"/>
    <w:rsid w:val="00E43B60"/>
    <w:rsid w:val="00E51148"/>
    <w:rsid w:val="00E633E6"/>
    <w:rsid w:val="00E64722"/>
    <w:rsid w:val="00EC1267"/>
    <w:rsid w:val="00EE387E"/>
    <w:rsid w:val="00EF6149"/>
    <w:rsid w:val="00F11746"/>
    <w:rsid w:val="00F12C96"/>
    <w:rsid w:val="00F377EA"/>
    <w:rsid w:val="00F74DA0"/>
    <w:rsid w:val="00F83C88"/>
    <w:rsid w:val="00F97E3C"/>
    <w:rsid w:val="00FA4532"/>
    <w:rsid w:val="00FD1194"/>
    <w:rsid w:val="00FD6AC5"/>
    <w:rsid w:val="00FD7F2F"/>
    <w:rsid w:val="00FF16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4DA0"/>
    <w:pPr>
      <w:spacing w:after="200" w:line="276" w:lineRule="auto"/>
    </w:pPr>
    <w:rPr>
      <w:rFonts w:cs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E43B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43B6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rsid w:val="00CD668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4789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8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703</TotalTime>
  <Pages>2</Pages>
  <Words>1055</Words>
  <Characters>6020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Лиля</dc:creator>
  <cp:keywords/>
  <dc:description/>
  <cp:lastModifiedBy>Настя</cp:lastModifiedBy>
  <cp:revision>136</cp:revision>
  <cp:lastPrinted>2020-09-02T12:22:00Z</cp:lastPrinted>
  <dcterms:created xsi:type="dcterms:W3CDTF">2017-01-19T12:23:00Z</dcterms:created>
  <dcterms:modified xsi:type="dcterms:W3CDTF">2021-01-15T12:42:00Z</dcterms:modified>
</cp:coreProperties>
</file>